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CEE91" w14:textId="77777777" w:rsidR="00492924" w:rsidRPr="00307103" w:rsidRDefault="00492924" w:rsidP="00492924">
      <w:pPr>
        <w:pStyle w:val="NormalWeb"/>
        <w:spacing w:after="90" w:afterAutospacing="0" w:line="345" w:lineRule="atLeast"/>
        <w:jc w:val="center"/>
        <w:rPr>
          <w:color w:val="333333"/>
        </w:rPr>
      </w:pPr>
      <w:r w:rsidRPr="00307103">
        <w:rPr>
          <w:rStyle w:val="Strong"/>
          <w:color w:val="333333"/>
        </w:rPr>
        <w:t>CỘNG HOÀ XÃ HỘI CHỦ NGHĨA VIỆT NAM</w:t>
      </w:r>
      <w:r w:rsidRPr="00307103">
        <w:rPr>
          <w:color w:val="333333"/>
        </w:rPr>
        <w:br/>
      </w:r>
      <w:r w:rsidRPr="00307103">
        <w:rPr>
          <w:rStyle w:val="Strong"/>
          <w:color w:val="333333"/>
        </w:rPr>
        <w:t xml:space="preserve">Độc </w:t>
      </w:r>
      <w:proofErr w:type="spellStart"/>
      <w:r w:rsidRPr="00307103">
        <w:rPr>
          <w:rStyle w:val="Strong"/>
          <w:color w:val="333333"/>
        </w:rPr>
        <w:t>lập</w:t>
      </w:r>
      <w:proofErr w:type="spellEnd"/>
      <w:r w:rsidRPr="00307103">
        <w:rPr>
          <w:rStyle w:val="Strong"/>
          <w:color w:val="333333"/>
        </w:rPr>
        <w:t xml:space="preserve"> - </w:t>
      </w:r>
      <w:proofErr w:type="spellStart"/>
      <w:r w:rsidRPr="00307103">
        <w:rPr>
          <w:rStyle w:val="Strong"/>
          <w:color w:val="333333"/>
        </w:rPr>
        <w:t>Tự</w:t>
      </w:r>
      <w:proofErr w:type="spellEnd"/>
      <w:r w:rsidRPr="00307103">
        <w:rPr>
          <w:rStyle w:val="Strong"/>
          <w:color w:val="333333"/>
        </w:rPr>
        <w:t xml:space="preserve"> do - </w:t>
      </w:r>
      <w:proofErr w:type="spellStart"/>
      <w:r w:rsidRPr="00307103">
        <w:rPr>
          <w:rStyle w:val="Strong"/>
          <w:color w:val="333333"/>
        </w:rPr>
        <w:t>Hạnh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phúc</w:t>
      </w:r>
      <w:proofErr w:type="spellEnd"/>
      <w:r w:rsidRPr="00307103">
        <w:rPr>
          <w:color w:val="333333"/>
        </w:rPr>
        <w:br/>
        <w:t>-------------------------</w:t>
      </w:r>
    </w:p>
    <w:p w14:paraId="16A8DF36" w14:textId="77777777" w:rsidR="00492924" w:rsidRPr="00307103" w:rsidRDefault="00492924" w:rsidP="00492924">
      <w:pPr>
        <w:pStyle w:val="Heading2"/>
        <w:jc w:val="center"/>
        <w:rPr>
          <w:rFonts w:ascii="Times New Roman" w:eastAsia="Times New Roman" w:hAnsi="Times New Roman"/>
          <w:b w:val="0"/>
          <w:color w:val="333333"/>
          <w:sz w:val="24"/>
          <w:szCs w:val="24"/>
        </w:rPr>
      </w:pPr>
    </w:p>
    <w:p w14:paraId="6787C660" w14:textId="77777777" w:rsidR="00492924" w:rsidRPr="00307103" w:rsidRDefault="00492924" w:rsidP="00492924">
      <w:pPr>
        <w:pStyle w:val="Heading2"/>
        <w:jc w:val="center"/>
        <w:rPr>
          <w:rFonts w:ascii="Times New Roman" w:eastAsia="Times New Roman" w:hAnsi="Times New Roman"/>
          <w:b w:val="0"/>
          <w:bCs/>
          <w:color w:val="333333"/>
          <w:sz w:val="24"/>
          <w:szCs w:val="24"/>
        </w:rPr>
      </w:pPr>
      <w:r w:rsidRPr="00307103">
        <w:rPr>
          <w:rStyle w:val="Strong"/>
          <w:rFonts w:ascii="Times New Roman" w:eastAsia="Times New Roman" w:hAnsi="Times New Roman"/>
          <w:b/>
          <w:bCs w:val="0"/>
          <w:color w:val="333333"/>
          <w:sz w:val="24"/>
          <w:szCs w:val="24"/>
        </w:rPr>
        <w:t>ĐƠN ĐỀ NGHỊ THAY ĐỔI NGƯỜI TRỰC TIẾP NUÔI CON SAU LY HÔN</w:t>
      </w:r>
    </w:p>
    <w:p w14:paraId="5ED23936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rFonts w:eastAsia="Calibri"/>
          <w:color w:val="333333"/>
        </w:rPr>
      </w:pPr>
    </w:p>
    <w:p w14:paraId="41E9B72A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rStyle w:val="Emphasis"/>
          <w:b/>
          <w:bCs/>
          <w:color w:val="333333"/>
        </w:rPr>
        <w:t>Kính</w:t>
      </w:r>
      <w:proofErr w:type="spellEnd"/>
      <w:r w:rsidRPr="00307103">
        <w:rPr>
          <w:rStyle w:val="Emphasis"/>
          <w:b/>
          <w:bCs/>
          <w:color w:val="333333"/>
        </w:rPr>
        <w:t xml:space="preserve"> </w:t>
      </w:r>
      <w:proofErr w:type="spellStart"/>
      <w:r w:rsidRPr="00307103">
        <w:rPr>
          <w:rStyle w:val="Emphasis"/>
          <w:b/>
          <w:bCs/>
          <w:color w:val="333333"/>
        </w:rPr>
        <w:t>gửi</w:t>
      </w:r>
      <w:proofErr w:type="spellEnd"/>
      <w:r w:rsidRPr="00307103">
        <w:rPr>
          <w:rStyle w:val="Emphasis"/>
          <w:b/>
          <w:bCs/>
          <w:color w:val="333333"/>
        </w:rPr>
        <w:t>:</w:t>
      </w:r>
      <w:r w:rsidRPr="00307103">
        <w:rPr>
          <w:rStyle w:val="Strong"/>
          <w:color w:val="333333"/>
        </w:rPr>
        <w:t> </w:t>
      </w:r>
      <w:proofErr w:type="spellStart"/>
      <w:r w:rsidRPr="00307103">
        <w:rPr>
          <w:rStyle w:val="Strong"/>
          <w:color w:val="333333"/>
        </w:rPr>
        <w:t>Tòa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án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nhân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dân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quận</w:t>
      </w:r>
      <w:proofErr w:type="spellEnd"/>
      <w:r w:rsidRPr="00307103">
        <w:rPr>
          <w:rStyle w:val="Strong"/>
          <w:color w:val="333333"/>
        </w:rPr>
        <w:t xml:space="preserve"> /</w:t>
      </w:r>
      <w:proofErr w:type="spellStart"/>
      <w:r w:rsidRPr="00307103">
        <w:rPr>
          <w:rStyle w:val="Strong"/>
          <w:color w:val="333333"/>
        </w:rPr>
        <w:t>huyện</w:t>
      </w:r>
      <w:proofErr w:type="spellEnd"/>
    </w:p>
    <w:p w14:paraId="3E24AB56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Tên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tôi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là:..........................................................................</w:t>
      </w:r>
      <w:proofErr w:type="gramEnd"/>
      <w:r w:rsidRPr="00307103">
        <w:rPr>
          <w:color w:val="333333"/>
        </w:rPr>
        <w:t xml:space="preserve"> Sinh </w:t>
      </w:r>
      <w:proofErr w:type="spellStart"/>
      <w:r w:rsidRPr="00307103">
        <w:rPr>
          <w:color w:val="333333"/>
        </w:rPr>
        <w:t>năm</w:t>
      </w:r>
      <w:proofErr w:type="spellEnd"/>
      <w:r w:rsidRPr="00307103">
        <w:rPr>
          <w:color w:val="333333"/>
        </w:rPr>
        <w:t>: .........................</w:t>
      </w:r>
    </w:p>
    <w:p w14:paraId="1FCDDD5B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Nghề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nghiệp:...............................................................................................................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37B1C11A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Hộ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khẩu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thường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trú:.....................................................................................................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3949E281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Tạm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trú:.......................................................................................................................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62834375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Điện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thoại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liên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hệ:.........................................................................................................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60BFBC1D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Tại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bản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án</w:t>
      </w:r>
      <w:proofErr w:type="spellEnd"/>
      <w:r w:rsidRPr="00307103">
        <w:rPr>
          <w:color w:val="333333"/>
        </w:rPr>
        <w:t xml:space="preserve">, </w:t>
      </w:r>
      <w:proofErr w:type="spellStart"/>
      <w:r w:rsidRPr="00307103">
        <w:rPr>
          <w:color w:val="333333"/>
        </w:rPr>
        <w:t>quyết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định:................................................................................................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36A091DB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proofErr w:type="gramStart"/>
      <w:r w:rsidRPr="00307103">
        <w:rPr>
          <w:color w:val="333333"/>
        </w:rPr>
        <w:t>tại</w:t>
      </w:r>
      <w:proofErr w:type="spellEnd"/>
      <w:r w:rsidRPr="00307103">
        <w:rPr>
          <w:color w:val="333333"/>
        </w:rPr>
        <w:t>:.............................................</w:t>
      </w:r>
      <w:proofErr w:type="gramEnd"/>
      <w:r w:rsidRPr="00307103">
        <w:rPr>
          <w:color w:val="333333"/>
        </w:rPr>
        <w:t xml:space="preserve"> ngày...tháng...năm.................................................... </w:t>
      </w:r>
    </w:p>
    <w:p w14:paraId="490858EC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của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Tòa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án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nhân</w:t>
      </w:r>
      <w:proofErr w:type="spellEnd"/>
      <w:r w:rsidRPr="00307103">
        <w:rPr>
          <w:color w:val="333333"/>
        </w:rPr>
        <w:t xml:space="preserve"> dân.................................................................................................... </w:t>
      </w:r>
    </w:p>
    <w:p w14:paraId="604831D2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Về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phần</w:t>
      </w:r>
      <w:proofErr w:type="spellEnd"/>
      <w:r w:rsidRPr="00307103">
        <w:rPr>
          <w:color w:val="333333"/>
        </w:rPr>
        <w:t xml:space="preserve"> con </w:t>
      </w:r>
      <w:proofErr w:type="gramStart"/>
      <w:r w:rsidRPr="00307103">
        <w:rPr>
          <w:color w:val="333333"/>
        </w:rPr>
        <w:t>chung:.......................................................................................................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4CAC2832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>...................................................................................................................................... </w:t>
      </w:r>
    </w:p>
    <w:p w14:paraId="038ED704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Hiên</w:t>
      </w:r>
      <w:proofErr w:type="spellEnd"/>
      <w:r w:rsidRPr="00307103">
        <w:rPr>
          <w:color w:val="333333"/>
        </w:rPr>
        <w:t xml:space="preserve"> con </w:t>
      </w:r>
      <w:proofErr w:type="spellStart"/>
      <w:r w:rsidRPr="00307103">
        <w:rPr>
          <w:color w:val="333333"/>
        </w:rPr>
        <w:t>chung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đang</w:t>
      </w:r>
      <w:proofErr w:type="spellEnd"/>
      <w:r w:rsidRPr="00307103">
        <w:rPr>
          <w:color w:val="333333"/>
        </w:rPr>
        <w:t xml:space="preserve"> ở </w:t>
      </w:r>
      <w:proofErr w:type="spellStart"/>
      <w:r w:rsidRPr="00307103">
        <w:rPr>
          <w:color w:val="333333"/>
        </w:rPr>
        <w:t>với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anh</w:t>
      </w:r>
      <w:proofErr w:type="spellEnd"/>
      <w:r w:rsidRPr="00307103">
        <w:rPr>
          <w:color w:val="333333"/>
        </w:rPr>
        <w:t xml:space="preserve"> (chị)............................................................................ </w:t>
      </w:r>
    </w:p>
    <w:p w14:paraId="19DB678F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 xml:space="preserve">là...............................................................................................  </w:t>
      </w:r>
      <w:proofErr w:type="spellStart"/>
      <w:r w:rsidRPr="00307103">
        <w:rPr>
          <w:color w:val="333333"/>
        </w:rPr>
        <w:t>trực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tiếp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nuôi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dưỡng</w:t>
      </w:r>
      <w:proofErr w:type="spellEnd"/>
      <w:r w:rsidRPr="00307103">
        <w:rPr>
          <w:color w:val="333333"/>
        </w:rPr>
        <w:t>           </w:t>
      </w:r>
    </w:p>
    <w:p w14:paraId="112087C8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Hộ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khẩu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thường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trú:.......................................................................................................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2805CB4A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Tạm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trú:.........................................................................................................................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0154A23D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Điện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thoại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liên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hệ:..........................................................................................................</w:t>
      </w:r>
      <w:proofErr w:type="gramEnd"/>
      <w:r w:rsidRPr="00307103">
        <w:rPr>
          <w:color w:val="333333"/>
        </w:rPr>
        <w:t> </w:t>
      </w:r>
    </w:p>
    <w:p w14:paraId="26E0B529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lastRenderedPageBreak/>
        <w:t>Nhưng</w:t>
      </w:r>
      <w:proofErr w:type="spellEnd"/>
      <w:r w:rsidRPr="00307103">
        <w:rPr>
          <w:color w:val="333333"/>
        </w:rPr>
        <w:t xml:space="preserve"> nay do </w:t>
      </w:r>
      <w:proofErr w:type="spellStart"/>
      <w:r w:rsidRPr="00307103">
        <w:rPr>
          <w:color w:val="333333"/>
        </w:rPr>
        <w:t>hoàn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cảnh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của</w:t>
      </w:r>
      <w:proofErr w:type="spellEnd"/>
      <w:r w:rsidRPr="00307103">
        <w:rPr>
          <w:color w:val="333333"/>
        </w:rPr>
        <w:t xml:space="preserve"> </w:t>
      </w:r>
      <w:proofErr w:type="gramStart"/>
      <w:r w:rsidRPr="00307103">
        <w:rPr>
          <w:color w:val="333333"/>
        </w:rPr>
        <w:t>tôi:..................................................................................</w:t>
      </w:r>
      <w:proofErr w:type="gramEnd"/>
    </w:p>
    <w:p w14:paraId="1592A5D0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>.......................................................................................................................................</w:t>
      </w:r>
    </w:p>
    <w:p w14:paraId="35EFD938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>.......................................................................................................................................</w:t>
      </w:r>
    </w:p>
    <w:p w14:paraId="4D6D0176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>.......................................................................................................................................</w:t>
      </w:r>
    </w:p>
    <w:p w14:paraId="69DDF25E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r w:rsidRPr="00307103">
        <w:rPr>
          <w:color w:val="333333"/>
        </w:rPr>
        <w:t>.......................................................................................................................................</w:t>
      </w:r>
    </w:p>
    <w:p w14:paraId="02A7EC93" w14:textId="77777777" w:rsidR="00492924" w:rsidRPr="00307103" w:rsidRDefault="00492924" w:rsidP="00492924">
      <w:pPr>
        <w:pStyle w:val="NormalWeb"/>
        <w:spacing w:after="90" w:afterAutospacing="0" w:line="345" w:lineRule="atLeast"/>
        <w:rPr>
          <w:color w:val="333333"/>
        </w:rPr>
      </w:pPr>
      <w:proofErr w:type="spellStart"/>
      <w:r w:rsidRPr="00307103">
        <w:rPr>
          <w:color w:val="333333"/>
        </w:rPr>
        <w:t>Tôi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đề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nghị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Tòa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án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giải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quyết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cho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tôi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được</w:t>
      </w:r>
      <w:proofErr w:type="spellEnd"/>
      <w:r w:rsidRPr="00307103">
        <w:rPr>
          <w:color w:val="333333"/>
        </w:rPr>
        <w:t> </w:t>
      </w:r>
      <w:proofErr w:type="spellStart"/>
      <w:r w:rsidRPr="00307103">
        <w:fldChar w:fldCharType="begin"/>
      </w:r>
      <w:r w:rsidRPr="00307103">
        <w:instrText>HYPERLINK "https://luatminhkhue.vn/tu-van-luat-hon-nhan/thay-doi-nguoi-truc-tiep-nuoi-con-.aspx"</w:instrText>
      </w:r>
      <w:r w:rsidRPr="00307103">
        <w:fldChar w:fldCharType="separate"/>
      </w:r>
      <w:r w:rsidRPr="00307103">
        <w:rPr>
          <w:rStyle w:val="Hyperlink"/>
          <w:color w:val="0782C1"/>
        </w:rPr>
        <w:t>trực</w:t>
      </w:r>
      <w:proofErr w:type="spellEnd"/>
      <w:r w:rsidRPr="00307103">
        <w:rPr>
          <w:rStyle w:val="Hyperlink"/>
          <w:color w:val="0782C1"/>
        </w:rPr>
        <w:t xml:space="preserve"> </w:t>
      </w:r>
      <w:proofErr w:type="spellStart"/>
      <w:r w:rsidRPr="00307103">
        <w:rPr>
          <w:rStyle w:val="Hyperlink"/>
          <w:color w:val="0782C1"/>
        </w:rPr>
        <w:t>tiếp</w:t>
      </w:r>
      <w:proofErr w:type="spellEnd"/>
      <w:r w:rsidRPr="00307103">
        <w:rPr>
          <w:rStyle w:val="Hyperlink"/>
          <w:color w:val="0782C1"/>
        </w:rPr>
        <w:t xml:space="preserve"> </w:t>
      </w:r>
      <w:proofErr w:type="spellStart"/>
      <w:r w:rsidRPr="00307103">
        <w:rPr>
          <w:rStyle w:val="Hyperlink"/>
          <w:color w:val="0782C1"/>
        </w:rPr>
        <w:t>nuôi</w:t>
      </w:r>
      <w:proofErr w:type="spellEnd"/>
      <w:r w:rsidRPr="00307103">
        <w:rPr>
          <w:rStyle w:val="Hyperlink"/>
          <w:color w:val="0782C1"/>
        </w:rPr>
        <w:t xml:space="preserve"> con</w:t>
      </w:r>
      <w:r w:rsidRPr="00307103">
        <w:fldChar w:fldCharType="end"/>
      </w:r>
      <w:r w:rsidRPr="00307103">
        <w:rPr>
          <w:color w:val="333333"/>
        </w:rPr>
        <w:t> </w:t>
      </w:r>
      <w:proofErr w:type="spellStart"/>
      <w:r w:rsidRPr="00307103">
        <w:rPr>
          <w:color w:val="333333"/>
        </w:rPr>
        <w:t>chung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là</w:t>
      </w:r>
      <w:proofErr w:type="spellEnd"/>
      <w:r w:rsidRPr="00307103">
        <w:rPr>
          <w:color w:val="333333"/>
        </w:rPr>
        <w:t>:........................ </w:t>
      </w:r>
    </w:p>
    <w:p w14:paraId="7F2B7081" w14:textId="77777777" w:rsidR="00492924" w:rsidRPr="00307103" w:rsidRDefault="00492924" w:rsidP="00492924">
      <w:pPr>
        <w:pStyle w:val="NormalWeb"/>
        <w:spacing w:after="90" w:afterAutospacing="0" w:line="345" w:lineRule="atLeast"/>
        <w:jc w:val="center"/>
        <w:rPr>
          <w:color w:val="333333"/>
        </w:rPr>
      </w:pPr>
      <w:r w:rsidRPr="00307103">
        <w:rPr>
          <w:rStyle w:val="Emphasis"/>
          <w:color w:val="333333"/>
        </w:rPr>
        <w:t xml:space="preserve">................, </w:t>
      </w:r>
      <w:proofErr w:type="spellStart"/>
      <w:r w:rsidRPr="00307103">
        <w:rPr>
          <w:rStyle w:val="Emphasis"/>
          <w:color w:val="333333"/>
        </w:rPr>
        <w:t>ngày</w:t>
      </w:r>
      <w:proofErr w:type="spellEnd"/>
      <w:r w:rsidRPr="00307103">
        <w:rPr>
          <w:rStyle w:val="Emphasis"/>
          <w:color w:val="333333"/>
        </w:rPr>
        <w:t>......</w:t>
      </w:r>
      <w:proofErr w:type="spellStart"/>
      <w:r w:rsidRPr="00307103">
        <w:rPr>
          <w:rStyle w:val="Emphasis"/>
          <w:color w:val="333333"/>
        </w:rPr>
        <w:t>tháng</w:t>
      </w:r>
      <w:proofErr w:type="spellEnd"/>
      <w:r w:rsidRPr="00307103">
        <w:rPr>
          <w:rStyle w:val="Emphasis"/>
          <w:color w:val="333333"/>
        </w:rPr>
        <w:t>......</w:t>
      </w:r>
      <w:proofErr w:type="spellStart"/>
      <w:r w:rsidRPr="00307103">
        <w:rPr>
          <w:rStyle w:val="Emphasis"/>
          <w:color w:val="333333"/>
        </w:rPr>
        <w:t>năm</w:t>
      </w:r>
      <w:proofErr w:type="spellEnd"/>
      <w:r w:rsidRPr="00307103">
        <w:rPr>
          <w:rStyle w:val="Emphasis"/>
          <w:color w:val="333333"/>
        </w:rPr>
        <w:t xml:space="preserve"> 200...</w:t>
      </w:r>
      <w:r w:rsidRPr="00307103">
        <w:rPr>
          <w:color w:val="333333"/>
        </w:rPr>
        <w:br/>
      </w:r>
      <w:proofErr w:type="spellStart"/>
      <w:r w:rsidRPr="00307103">
        <w:rPr>
          <w:rStyle w:val="Strong"/>
          <w:color w:val="333333"/>
        </w:rPr>
        <w:t>Người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làm</w:t>
      </w:r>
      <w:proofErr w:type="spellEnd"/>
      <w:r w:rsidRPr="00307103">
        <w:rPr>
          <w:rStyle w:val="Strong"/>
          <w:color w:val="333333"/>
        </w:rPr>
        <w:t xml:space="preserve"> </w:t>
      </w:r>
      <w:proofErr w:type="spellStart"/>
      <w:r w:rsidRPr="00307103">
        <w:rPr>
          <w:rStyle w:val="Strong"/>
          <w:color w:val="333333"/>
        </w:rPr>
        <w:t>đơn</w:t>
      </w:r>
      <w:proofErr w:type="spellEnd"/>
      <w:r w:rsidRPr="00307103">
        <w:rPr>
          <w:color w:val="333333"/>
        </w:rPr>
        <w:br/>
        <w:t>(</w:t>
      </w:r>
      <w:proofErr w:type="spellStart"/>
      <w:r w:rsidRPr="00307103">
        <w:rPr>
          <w:color w:val="333333"/>
        </w:rPr>
        <w:t>Ký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và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ghi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rõ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họ</w:t>
      </w:r>
      <w:proofErr w:type="spellEnd"/>
      <w:r w:rsidRPr="00307103">
        <w:rPr>
          <w:color w:val="333333"/>
        </w:rPr>
        <w:t xml:space="preserve"> </w:t>
      </w:r>
      <w:proofErr w:type="spellStart"/>
      <w:r w:rsidRPr="00307103">
        <w:rPr>
          <w:color w:val="333333"/>
        </w:rPr>
        <w:t>tên</w:t>
      </w:r>
      <w:proofErr w:type="spellEnd"/>
      <w:r w:rsidRPr="00307103">
        <w:rPr>
          <w:color w:val="333333"/>
        </w:rPr>
        <w:t>) </w:t>
      </w:r>
    </w:p>
    <w:p w14:paraId="40881268" w14:textId="77777777" w:rsidR="00492924" w:rsidRPr="00307103" w:rsidRDefault="00492924" w:rsidP="00492924">
      <w:pPr>
        <w:pStyle w:val="NormalWeb"/>
        <w:spacing w:after="90" w:afterAutospacing="0" w:line="345" w:lineRule="atLeast"/>
        <w:jc w:val="center"/>
        <w:rPr>
          <w:color w:val="333333"/>
        </w:rPr>
      </w:pPr>
    </w:p>
    <w:p w14:paraId="3F36EED5" w14:textId="77777777" w:rsidR="00492924" w:rsidRPr="00307103" w:rsidRDefault="00492924" w:rsidP="00492924">
      <w:pPr>
        <w:pStyle w:val="NormalWeb"/>
        <w:spacing w:after="90" w:afterAutospacing="0" w:line="345" w:lineRule="atLeast"/>
        <w:jc w:val="center"/>
        <w:rPr>
          <w:color w:val="333333"/>
        </w:rPr>
      </w:pPr>
    </w:p>
    <w:p w14:paraId="39752D0F" w14:textId="77777777" w:rsidR="00492924" w:rsidRPr="00307103" w:rsidRDefault="00492924" w:rsidP="00492924">
      <w:pPr>
        <w:rPr>
          <w:rFonts w:ascii="Times New Roman" w:eastAsia="Times New Roman" w:hAnsi="Times New Roman"/>
          <w:sz w:val="24"/>
          <w:szCs w:val="24"/>
        </w:rPr>
      </w:pPr>
    </w:p>
    <w:p w14:paraId="5F4E5D75" w14:textId="77777777" w:rsidR="00266947" w:rsidRPr="00307103" w:rsidRDefault="00266947" w:rsidP="00492924">
      <w:pPr>
        <w:rPr>
          <w:rFonts w:ascii="Times New Roman" w:hAnsi="Times New Roman"/>
          <w:sz w:val="24"/>
          <w:szCs w:val="24"/>
        </w:rPr>
      </w:pPr>
    </w:p>
    <w:sectPr w:rsidR="00266947" w:rsidRPr="00307103" w:rsidSect="008744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4264B" w14:textId="77777777" w:rsidR="005D2AB2" w:rsidRDefault="005D2AB2" w:rsidP="007446EA">
      <w:pPr>
        <w:spacing w:after="0" w:line="240" w:lineRule="auto"/>
      </w:pPr>
      <w:r>
        <w:separator/>
      </w:r>
    </w:p>
  </w:endnote>
  <w:endnote w:type="continuationSeparator" w:id="0">
    <w:p w14:paraId="51581B02" w14:textId="77777777" w:rsidR="005D2AB2" w:rsidRDefault="005D2AB2" w:rsidP="00744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3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F24B4" w14:textId="77777777" w:rsidR="005D2AB2" w:rsidRDefault="005D2AB2" w:rsidP="007446EA">
      <w:pPr>
        <w:spacing w:after="0" w:line="240" w:lineRule="auto"/>
      </w:pPr>
      <w:r>
        <w:separator/>
      </w:r>
    </w:p>
  </w:footnote>
  <w:footnote w:type="continuationSeparator" w:id="0">
    <w:p w14:paraId="438C4972" w14:textId="77777777" w:rsidR="005D2AB2" w:rsidRDefault="005D2AB2" w:rsidP="00744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F52C0"/>
    <w:multiLevelType w:val="multilevel"/>
    <w:tmpl w:val="8ACE88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417EE"/>
    <w:multiLevelType w:val="multilevel"/>
    <w:tmpl w:val="877403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FE7EA0"/>
    <w:multiLevelType w:val="multilevel"/>
    <w:tmpl w:val="39A4C54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6149DA"/>
    <w:multiLevelType w:val="multilevel"/>
    <w:tmpl w:val="E0441D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5128C3"/>
    <w:multiLevelType w:val="multilevel"/>
    <w:tmpl w:val="0026F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9387C"/>
    <w:multiLevelType w:val="multilevel"/>
    <w:tmpl w:val="493C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59A7"/>
    <w:multiLevelType w:val="multilevel"/>
    <w:tmpl w:val="57E43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FC0A8A"/>
    <w:multiLevelType w:val="multilevel"/>
    <w:tmpl w:val="26A62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9F4BCA"/>
    <w:multiLevelType w:val="multilevel"/>
    <w:tmpl w:val="866677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382AF1"/>
    <w:multiLevelType w:val="multilevel"/>
    <w:tmpl w:val="49CC83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C8039E"/>
    <w:multiLevelType w:val="multilevel"/>
    <w:tmpl w:val="F4C01C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306D84"/>
    <w:multiLevelType w:val="multilevel"/>
    <w:tmpl w:val="72E08C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520049"/>
    <w:multiLevelType w:val="multilevel"/>
    <w:tmpl w:val="4648C21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471F29"/>
    <w:multiLevelType w:val="multilevel"/>
    <w:tmpl w:val="4694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C03D8F"/>
    <w:multiLevelType w:val="multilevel"/>
    <w:tmpl w:val="9AC02B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C24BA5"/>
    <w:multiLevelType w:val="multilevel"/>
    <w:tmpl w:val="56E88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595562"/>
    <w:multiLevelType w:val="multilevel"/>
    <w:tmpl w:val="8B629B7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282F8A"/>
    <w:multiLevelType w:val="multilevel"/>
    <w:tmpl w:val="20804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2050378924">
    <w:abstractNumId w:val="2"/>
  </w:num>
  <w:num w:numId="2" w16cid:durableId="40248412">
    <w:abstractNumId w:val="7"/>
  </w:num>
  <w:num w:numId="3" w16cid:durableId="118383761">
    <w:abstractNumId w:val="8"/>
  </w:num>
  <w:num w:numId="4" w16cid:durableId="1361515042">
    <w:abstractNumId w:val="10"/>
  </w:num>
  <w:num w:numId="5" w16cid:durableId="347562678">
    <w:abstractNumId w:val="12"/>
  </w:num>
  <w:num w:numId="6" w16cid:durableId="1500578149">
    <w:abstractNumId w:val="0"/>
  </w:num>
  <w:num w:numId="7" w16cid:durableId="1464158975">
    <w:abstractNumId w:val="1"/>
  </w:num>
  <w:num w:numId="8" w16cid:durableId="1577400457">
    <w:abstractNumId w:val="14"/>
  </w:num>
  <w:num w:numId="9" w16cid:durableId="267157191">
    <w:abstractNumId w:val="17"/>
  </w:num>
  <w:num w:numId="10" w16cid:durableId="393159836">
    <w:abstractNumId w:val="6"/>
  </w:num>
  <w:num w:numId="11" w16cid:durableId="1219123627">
    <w:abstractNumId w:val="9"/>
  </w:num>
  <w:num w:numId="12" w16cid:durableId="882785913">
    <w:abstractNumId w:val="11"/>
  </w:num>
  <w:num w:numId="13" w16cid:durableId="1384908918">
    <w:abstractNumId w:val="3"/>
  </w:num>
  <w:num w:numId="14" w16cid:durableId="603616614">
    <w:abstractNumId w:val="16"/>
  </w:num>
  <w:num w:numId="15" w16cid:durableId="1622151744">
    <w:abstractNumId w:val="13"/>
  </w:num>
  <w:num w:numId="16" w16cid:durableId="1325356809">
    <w:abstractNumId w:val="15"/>
  </w:num>
  <w:num w:numId="17" w16cid:durableId="655959366">
    <w:abstractNumId w:val="4"/>
  </w:num>
  <w:num w:numId="18" w16cid:durableId="680744433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EA"/>
    <w:rsid w:val="00001233"/>
    <w:rsid w:val="00003A72"/>
    <w:rsid w:val="00016233"/>
    <w:rsid w:val="000170AA"/>
    <w:rsid w:val="000211AB"/>
    <w:rsid w:val="0003316C"/>
    <w:rsid w:val="000749B1"/>
    <w:rsid w:val="0008367D"/>
    <w:rsid w:val="00091A75"/>
    <w:rsid w:val="00093E42"/>
    <w:rsid w:val="000B6B5F"/>
    <w:rsid w:val="000C6379"/>
    <w:rsid w:val="000C6DC7"/>
    <w:rsid w:val="000C75E5"/>
    <w:rsid w:val="000D51E6"/>
    <w:rsid w:val="000F5473"/>
    <w:rsid w:val="00100E68"/>
    <w:rsid w:val="001038AF"/>
    <w:rsid w:val="00110D8A"/>
    <w:rsid w:val="00114A09"/>
    <w:rsid w:val="00117BAA"/>
    <w:rsid w:val="00124AF7"/>
    <w:rsid w:val="001371E2"/>
    <w:rsid w:val="00140B44"/>
    <w:rsid w:val="00142D6E"/>
    <w:rsid w:val="001476D2"/>
    <w:rsid w:val="00151EDC"/>
    <w:rsid w:val="00156742"/>
    <w:rsid w:val="001579A3"/>
    <w:rsid w:val="0016069F"/>
    <w:rsid w:val="00164689"/>
    <w:rsid w:val="00165F79"/>
    <w:rsid w:val="001765A9"/>
    <w:rsid w:val="00176763"/>
    <w:rsid w:val="001873BA"/>
    <w:rsid w:val="00197198"/>
    <w:rsid w:val="001A023C"/>
    <w:rsid w:val="001A2BB2"/>
    <w:rsid w:val="001C1A29"/>
    <w:rsid w:val="001C1B36"/>
    <w:rsid w:val="001C5342"/>
    <w:rsid w:val="001C5E9E"/>
    <w:rsid w:val="001D2B43"/>
    <w:rsid w:val="001D44AA"/>
    <w:rsid w:val="001F0660"/>
    <w:rsid w:val="001F29B6"/>
    <w:rsid w:val="002050C7"/>
    <w:rsid w:val="0021062D"/>
    <w:rsid w:val="00211120"/>
    <w:rsid w:val="0021249F"/>
    <w:rsid w:val="00213087"/>
    <w:rsid w:val="002158D7"/>
    <w:rsid w:val="00216529"/>
    <w:rsid w:val="00226136"/>
    <w:rsid w:val="002437F5"/>
    <w:rsid w:val="002562DC"/>
    <w:rsid w:val="00263ABC"/>
    <w:rsid w:val="00266947"/>
    <w:rsid w:val="00272DCA"/>
    <w:rsid w:val="00276A35"/>
    <w:rsid w:val="00292C0F"/>
    <w:rsid w:val="0029303D"/>
    <w:rsid w:val="0029436B"/>
    <w:rsid w:val="00295607"/>
    <w:rsid w:val="002957B9"/>
    <w:rsid w:val="0029793B"/>
    <w:rsid w:val="002A03BC"/>
    <w:rsid w:val="002A1C14"/>
    <w:rsid w:val="002A6B42"/>
    <w:rsid w:val="002A7BEA"/>
    <w:rsid w:val="002B4EB8"/>
    <w:rsid w:val="002B51D4"/>
    <w:rsid w:val="002B744F"/>
    <w:rsid w:val="002C089D"/>
    <w:rsid w:val="002C392D"/>
    <w:rsid w:val="002C3A77"/>
    <w:rsid w:val="002C6432"/>
    <w:rsid w:val="002D2583"/>
    <w:rsid w:val="002E7F34"/>
    <w:rsid w:val="002F2039"/>
    <w:rsid w:val="002F7895"/>
    <w:rsid w:val="00303A3B"/>
    <w:rsid w:val="00307103"/>
    <w:rsid w:val="00311145"/>
    <w:rsid w:val="003174F5"/>
    <w:rsid w:val="00321891"/>
    <w:rsid w:val="00321ECE"/>
    <w:rsid w:val="00325EAE"/>
    <w:rsid w:val="0033355F"/>
    <w:rsid w:val="00333827"/>
    <w:rsid w:val="00333ACB"/>
    <w:rsid w:val="00333D1D"/>
    <w:rsid w:val="003344EF"/>
    <w:rsid w:val="003410AC"/>
    <w:rsid w:val="00342F0A"/>
    <w:rsid w:val="00345989"/>
    <w:rsid w:val="0035016A"/>
    <w:rsid w:val="00352B3F"/>
    <w:rsid w:val="00366F09"/>
    <w:rsid w:val="00376902"/>
    <w:rsid w:val="003836E2"/>
    <w:rsid w:val="003A4326"/>
    <w:rsid w:val="003A73F7"/>
    <w:rsid w:val="003B2CE2"/>
    <w:rsid w:val="003C01DF"/>
    <w:rsid w:val="003C2E99"/>
    <w:rsid w:val="003D1D2B"/>
    <w:rsid w:val="003E608E"/>
    <w:rsid w:val="003F5DA1"/>
    <w:rsid w:val="003F5E2A"/>
    <w:rsid w:val="004015BE"/>
    <w:rsid w:val="0041057E"/>
    <w:rsid w:val="00421D29"/>
    <w:rsid w:val="00425AAF"/>
    <w:rsid w:val="00433596"/>
    <w:rsid w:val="00444466"/>
    <w:rsid w:val="00471FF6"/>
    <w:rsid w:val="00480C6E"/>
    <w:rsid w:val="00481692"/>
    <w:rsid w:val="00482ECD"/>
    <w:rsid w:val="00486311"/>
    <w:rsid w:val="00492924"/>
    <w:rsid w:val="004A1CE9"/>
    <w:rsid w:val="004A3663"/>
    <w:rsid w:val="004B21A3"/>
    <w:rsid w:val="004C1120"/>
    <w:rsid w:val="004C4F08"/>
    <w:rsid w:val="004C6B7C"/>
    <w:rsid w:val="004D31FF"/>
    <w:rsid w:val="004D4148"/>
    <w:rsid w:val="004D6025"/>
    <w:rsid w:val="004E6574"/>
    <w:rsid w:val="004F02E9"/>
    <w:rsid w:val="004F70E5"/>
    <w:rsid w:val="004F7FE9"/>
    <w:rsid w:val="00505FD3"/>
    <w:rsid w:val="005410F3"/>
    <w:rsid w:val="00541581"/>
    <w:rsid w:val="00542C5E"/>
    <w:rsid w:val="00544F46"/>
    <w:rsid w:val="00563EA1"/>
    <w:rsid w:val="00566914"/>
    <w:rsid w:val="005730FA"/>
    <w:rsid w:val="00574B76"/>
    <w:rsid w:val="00590C46"/>
    <w:rsid w:val="005A2EB8"/>
    <w:rsid w:val="005A6558"/>
    <w:rsid w:val="005C39B7"/>
    <w:rsid w:val="005D2AB2"/>
    <w:rsid w:val="005D6E75"/>
    <w:rsid w:val="006144E1"/>
    <w:rsid w:val="00621297"/>
    <w:rsid w:val="00635B52"/>
    <w:rsid w:val="00640271"/>
    <w:rsid w:val="006430D5"/>
    <w:rsid w:val="00644360"/>
    <w:rsid w:val="0064490B"/>
    <w:rsid w:val="006451A9"/>
    <w:rsid w:val="00647B4B"/>
    <w:rsid w:val="00667F86"/>
    <w:rsid w:val="00674D23"/>
    <w:rsid w:val="00675E27"/>
    <w:rsid w:val="00680293"/>
    <w:rsid w:val="00682554"/>
    <w:rsid w:val="0069033A"/>
    <w:rsid w:val="006942D0"/>
    <w:rsid w:val="006975D9"/>
    <w:rsid w:val="006A282C"/>
    <w:rsid w:val="006A6312"/>
    <w:rsid w:val="006A65C8"/>
    <w:rsid w:val="006A6FE0"/>
    <w:rsid w:val="006A7527"/>
    <w:rsid w:val="006B3FCD"/>
    <w:rsid w:val="006B6306"/>
    <w:rsid w:val="006C14D2"/>
    <w:rsid w:val="006C4FF7"/>
    <w:rsid w:val="006D60D8"/>
    <w:rsid w:val="006E130D"/>
    <w:rsid w:val="006E27F5"/>
    <w:rsid w:val="006E4EF2"/>
    <w:rsid w:val="006E6267"/>
    <w:rsid w:val="006E733F"/>
    <w:rsid w:val="00712ABF"/>
    <w:rsid w:val="00723F5F"/>
    <w:rsid w:val="00724AA4"/>
    <w:rsid w:val="00725493"/>
    <w:rsid w:val="007446EA"/>
    <w:rsid w:val="00746BFF"/>
    <w:rsid w:val="0074733D"/>
    <w:rsid w:val="0075366E"/>
    <w:rsid w:val="007536AF"/>
    <w:rsid w:val="00757E2D"/>
    <w:rsid w:val="007604A8"/>
    <w:rsid w:val="00761C28"/>
    <w:rsid w:val="0076507C"/>
    <w:rsid w:val="00770BA3"/>
    <w:rsid w:val="00787E40"/>
    <w:rsid w:val="00790AB2"/>
    <w:rsid w:val="0079414E"/>
    <w:rsid w:val="007A11CB"/>
    <w:rsid w:val="007B275F"/>
    <w:rsid w:val="007C0EF4"/>
    <w:rsid w:val="007D0032"/>
    <w:rsid w:val="007D58D7"/>
    <w:rsid w:val="007F26F5"/>
    <w:rsid w:val="0081472B"/>
    <w:rsid w:val="008214EC"/>
    <w:rsid w:val="00830A5E"/>
    <w:rsid w:val="00831FB4"/>
    <w:rsid w:val="008323AF"/>
    <w:rsid w:val="00840C95"/>
    <w:rsid w:val="0084368F"/>
    <w:rsid w:val="00843ABF"/>
    <w:rsid w:val="00862C8F"/>
    <w:rsid w:val="008744ED"/>
    <w:rsid w:val="0087635F"/>
    <w:rsid w:val="00876FD6"/>
    <w:rsid w:val="008950F4"/>
    <w:rsid w:val="008B09DD"/>
    <w:rsid w:val="008B159B"/>
    <w:rsid w:val="008C6DE0"/>
    <w:rsid w:val="008D6F0B"/>
    <w:rsid w:val="008F5B5A"/>
    <w:rsid w:val="00904222"/>
    <w:rsid w:val="00913B46"/>
    <w:rsid w:val="0091693E"/>
    <w:rsid w:val="009377C3"/>
    <w:rsid w:val="009456E5"/>
    <w:rsid w:val="00954A4A"/>
    <w:rsid w:val="00955C4F"/>
    <w:rsid w:val="00957361"/>
    <w:rsid w:val="00960D17"/>
    <w:rsid w:val="00961040"/>
    <w:rsid w:val="00962D4B"/>
    <w:rsid w:val="00962D65"/>
    <w:rsid w:val="00963070"/>
    <w:rsid w:val="00972679"/>
    <w:rsid w:val="00972D06"/>
    <w:rsid w:val="00974830"/>
    <w:rsid w:val="00975E4B"/>
    <w:rsid w:val="009874E5"/>
    <w:rsid w:val="009A4A6F"/>
    <w:rsid w:val="009B02A5"/>
    <w:rsid w:val="009D7EB6"/>
    <w:rsid w:val="009E2671"/>
    <w:rsid w:val="00A00DC6"/>
    <w:rsid w:val="00A14CA8"/>
    <w:rsid w:val="00A214D8"/>
    <w:rsid w:val="00A36E75"/>
    <w:rsid w:val="00A418C7"/>
    <w:rsid w:val="00A52740"/>
    <w:rsid w:val="00A548E0"/>
    <w:rsid w:val="00A55EC1"/>
    <w:rsid w:val="00A56DA6"/>
    <w:rsid w:val="00A60C82"/>
    <w:rsid w:val="00A667C7"/>
    <w:rsid w:val="00A728B6"/>
    <w:rsid w:val="00A729F9"/>
    <w:rsid w:val="00A75924"/>
    <w:rsid w:val="00A96819"/>
    <w:rsid w:val="00AA2407"/>
    <w:rsid w:val="00AA5B4F"/>
    <w:rsid w:val="00AB0DAB"/>
    <w:rsid w:val="00AC03F5"/>
    <w:rsid w:val="00AC07C4"/>
    <w:rsid w:val="00AC2F6E"/>
    <w:rsid w:val="00AC5762"/>
    <w:rsid w:val="00AD314E"/>
    <w:rsid w:val="00AE3BF8"/>
    <w:rsid w:val="00AF3119"/>
    <w:rsid w:val="00AF4533"/>
    <w:rsid w:val="00B002ED"/>
    <w:rsid w:val="00B065D0"/>
    <w:rsid w:val="00B22F78"/>
    <w:rsid w:val="00B34424"/>
    <w:rsid w:val="00B416F0"/>
    <w:rsid w:val="00B42459"/>
    <w:rsid w:val="00B473C3"/>
    <w:rsid w:val="00B4740A"/>
    <w:rsid w:val="00B56212"/>
    <w:rsid w:val="00B71142"/>
    <w:rsid w:val="00B73F2C"/>
    <w:rsid w:val="00B75E6C"/>
    <w:rsid w:val="00B80359"/>
    <w:rsid w:val="00B83A02"/>
    <w:rsid w:val="00BB6662"/>
    <w:rsid w:val="00BC240B"/>
    <w:rsid w:val="00BC5FB2"/>
    <w:rsid w:val="00BF27E6"/>
    <w:rsid w:val="00BF2F30"/>
    <w:rsid w:val="00BF393D"/>
    <w:rsid w:val="00C2072B"/>
    <w:rsid w:val="00C25B1C"/>
    <w:rsid w:val="00C478D9"/>
    <w:rsid w:val="00C502AE"/>
    <w:rsid w:val="00C72860"/>
    <w:rsid w:val="00C8419B"/>
    <w:rsid w:val="00C92B22"/>
    <w:rsid w:val="00C93244"/>
    <w:rsid w:val="00C94CBB"/>
    <w:rsid w:val="00CA573C"/>
    <w:rsid w:val="00CC26D1"/>
    <w:rsid w:val="00CC2E2B"/>
    <w:rsid w:val="00CD2ADE"/>
    <w:rsid w:val="00CD5793"/>
    <w:rsid w:val="00CF26E3"/>
    <w:rsid w:val="00CF6930"/>
    <w:rsid w:val="00CF7E50"/>
    <w:rsid w:val="00D05B89"/>
    <w:rsid w:val="00D06CE2"/>
    <w:rsid w:val="00D219C3"/>
    <w:rsid w:val="00D226BC"/>
    <w:rsid w:val="00D26D8B"/>
    <w:rsid w:val="00D45604"/>
    <w:rsid w:val="00D60CF9"/>
    <w:rsid w:val="00D87A68"/>
    <w:rsid w:val="00D95898"/>
    <w:rsid w:val="00DA14C6"/>
    <w:rsid w:val="00DA2E98"/>
    <w:rsid w:val="00DA3DB9"/>
    <w:rsid w:val="00DC05B1"/>
    <w:rsid w:val="00DC09EF"/>
    <w:rsid w:val="00DE0E08"/>
    <w:rsid w:val="00DE16FB"/>
    <w:rsid w:val="00DF66F6"/>
    <w:rsid w:val="00E07C68"/>
    <w:rsid w:val="00E12656"/>
    <w:rsid w:val="00E12674"/>
    <w:rsid w:val="00E1389B"/>
    <w:rsid w:val="00E265E0"/>
    <w:rsid w:val="00E330B0"/>
    <w:rsid w:val="00E33BC3"/>
    <w:rsid w:val="00E401FB"/>
    <w:rsid w:val="00E461B1"/>
    <w:rsid w:val="00E72CF3"/>
    <w:rsid w:val="00E73912"/>
    <w:rsid w:val="00E76EB0"/>
    <w:rsid w:val="00E81D35"/>
    <w:rsid w:val="00E87320"/>
    <w:rsid w:val="00E87B1E"/>
    <w:rsid w:val="00EA0B25"/>
    <w:rsid w:val="00EA5CDA"/>
    <w:rsid w:val="00EC2D51"/>
    <w:rsid w:val="00ED16D6"/>
    <w:rsid w:val="00ED2E9A"/>
    <w:rsid w:val="00ED3BA5"/>
    <w:rsid w:val="00EE0BF9"/>
    <w:rsid w:val="00EF6C7B"/>
    <w:rsid w:val="00F06F65"/>
    <w:rsid w:val="00F07230"/>
    <w:rsid w:val="00F15B6B"/>
    <w:rsid w:val="00F16BB5"/>
    <w:rsid w:val="00F17699"/>
    <w:rsid w:val="00F2307B"/>
    <w:rsid w:val="00F27B05"/>
    <w:rsid w:val="00F30C3C"/>
    <w:rsid w:val="00F32198"/>
    <w:rsid w:val="00F46092"/>
    <w:rsid w:val="00F55A82"/>
    <w:rsid w:val="00F65A9E"/>
    <w:rsid w:val="00F833BC"/>
    <w:rsid w:val="00F91DE6"/>
    <w:rsid w:val="00F95039"/>
    <w:rsid w:val="00F95C26"/>
    <w:rsid w:val="00FA5938"/>
    <w:rsid w:val="00FB09CC"/>
    <w:rsid w:val="00FB2470"/>
    <w:rsid w:val="00FB6051"/>
    <w:rsid w:val="00FB68CC"/>
    <w:rsid w:val="00FB6F7C"/>
    <w:rsid w:val="00FC4FF9"/>
    <w:rsid w:val="00FC5901"/>
    <w:rsid w:val="00FD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2D5B0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276A35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/>
      <w:b/>
      <w:kern w:val="44"/>
      <w:sz w:val="32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276A35"/>
    <w:pPr>
      <w:keepNext/>
      <w:keepLines/>
      <w:widowControl w:val="0"/>
      <w:spacing w:before="240" w:after="60" w:line="240" w:lineRule="auto"/>
      <w:outlineLvl w:val="1"/>
    </w:pPr>
    <w:rPr>
      <w:rFonts w:ascii="Arial" w:eastAsia="SimSun" w:hAnsi="Arial"/>
      <w:b/>
      <w:i/>
      <w:kern w:val="2"/>
      <w:sz w:val="28"/>
      <w:szCs w:val="20"/>
      <w:lang w:eastAsia="zh-CN"/>
    </w:rPr>
  </w:style>
  <w:style w:type="paragraph" w:styleId="Heading3">
    <w:name w:val="heading 3"/>
    <w:basedOn w:val="Normal"/>
    <w:next w:val="Normal"/>
    <w:link w:val="Heading3Char"/>
    <w:qFormat/>
    <w:locked/>
    <w:rsid w:val="00276A35"/>
    <w:pPr>
      <w:keepNext/>
      <w:keepLines/>
      <w:widowControl w:val="0"/>
      <w:spacing w:before="240" w:after="60" w:line="240" w:lineRule="auto"/>
      <w:outlineLvl w:val="2"/>
    </w:pPr>
    <w:rPr>
      <w:rFonts w:ascii="Arial" w:eastAsia="SimSun" w:hAnsi="Arial"/>
      <w:b/>
      <w:kern w:val="2"/>
      <w:sz w:val="26"/>
      <w:szCs w:val="20"/>
      <w:lang w:eastAsia="zh-CN"/>
    </w:rPr>
  </w:style>
  <w:style w:type="paragraph" w:styleId="Heading4">
    <w:name w:val="heading 4"/>
    <w:basedOn w:val="Normal"/>
    <w:next w:val="Normal"/>
    <w:link w:val="Heading4Char"/>
    <w:qFormat/>
    <w:locked/>
    <w:rsid w:val="00276A35"/>
    <w:pPr>
      <w:keepNext/>
      <w:keepLines/>
      <w:widowControl w:val="0"/>
      <w:spacing w:before="240" w:after="60" w:line="240" w:lineRule="auto"/>
      <w:outlineLvl w:val="3"/>
    </w:pPr>
    <w:rPr>
      <w:rFonts w:ascii="Times New Roman" w:eastAsia="SimSun" w:hAnsi="Times New Roman"/>
      <w:b/>
      <w:kern w:val="2"/>
      <w:sz w:val="28"/>
      <w:szCs w:val="20"/>
      <w:lang w:eastAsia="zh-CN"/>
    </w:rPr>
  </w:style>
  <w:style w:type="paragraph" w:styleId="Heading5">
    <w:name w:val="heading 5"/>
    <w:basedOn w:val="Normal"/>
    <w:next w:val="Normal"/>
    <w:link w:val="Heading5Char"/>
    <w:qFormat/>
    <w:locked/>
    <w:rsid w:val="00276A35"/>
    <w:pPr>
      <w:keepNext/>
      <w:keepLines/>
      <w:widowControl w:val="0"/>
      <w:spacing w:before="240" w:after="60" w:line="240" w:lineRule="auto"/>
      <w:outlineLvl w:val="4"/>
    </w:pPr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paragraph" w:styleId="Heading6">
    <w:name w:val="heading 6"/>
    <w:basedOn w:val="Normal"/>
    <w:next w:val="Normal"/>
    <w:link w:val="Heading6Char"/>
    <w:qFormat/>
    <w:locked/>
    <w:rsid w:val="00276A35"/>
    <w:pPr>
      <w:keepNext/>
      <w:keepLines/>
      <w:widowControl w:val="0"/>
      <w:spacing w:before="240" w:after="60" w:line="240" w:lineRule="auto"/>
      <w:outlineLvl w:val="5"/>
    </w:pPr>
    <w:rPr>
      <w:rFonts w:ascii="Times New Roman" w:eastAsia="SimSun" w:hAnsi="Times New Roman"/>
      <w:b/>
      <w:kern w:val="2"/>
      <w:szCs w:val="20"/>
      <w:lang w:eastAsia="zh-CN"/>
    </w:rPr>
  </w:style>
  <w:style w:type="paragraph" w:styleId="Heading7">
    <w:name w:val="heading 7"/>
    <w:basedOn w:val="Normal"/>
    <w:next w:val="Normal"/>
    <w:link w:val="Heading7Char"/>
    <w:qFormat/>
    <w:locked/>
    <w:rsid w:val="00276A35"/>
    <w:pPr>
      <w:keepNext/>
      <w:keepLines/>
      <w:widowControl w:val="0"/>
      <w:spacing w:before="240" w:after="60" w:line="240" w:lineRule="auto"/>
      <w:outlineLvl w:val="6"/>
    </w:pPr>
    <w:rPr>
      <w:rFonts w:ascii="Times New Roman" w:eastAsia="SimSun" w:hAnsi="Times New Roman"/>
      <w:kern w:val="2"/>
      <w:sz w:val="24"/>
      <w:szCs w:val="20"/>
      <w:lang w:eastAsia="zh-CN"/>
    </w:rPr>
  </w:style>
  <w:style w:type="paragraph" w:styleId="Heading8">
    <w:name w:val="heading 8"/>
    <w:basedOn w:val="Normal"/>
    <w:next w:val="Normal"/>
    <w:link w:val="Heading8Char"/>
    <w:qFormat/>
    <w:locked/>
    <w:rsid w:val="00276A35"/>
    <w:pPr>
      <w:keepNext/>
      <w:keepLines/>
      <w:widowControl w:val="0"/>
      <w:spacing w:before="240" w:after="60" w:line="240" w:lineRule="auto"/>
      <w:outlineLvl w:val="7"/>
    </w:pPr>
    <w:rPr>
      <w:rFonts w:ascii="Times New Roman" w:eastAsia="SimSun" w:hAnsi="Times New Roman"/>
      <w:i/>
      <w:kern w:val="2"/>
      <w:sz w:val="24"/>
      <w:szCs w:val="20"/>
      <w:lang w:eastAsia="zh-CN"/>
    </w:rPr>
  </w:style>
  <w:style w:type="paragraph" w:styleId="Heading9">
    <w:name w:val="heading 9"/>
    <w:basedOn w:val="Normal"/>
    <w:next w:val="Normal"/>
    <w:link w:val="Heading9Char"/>
    <w:qFormat/>
    <w:locked/>
    <w:rsid w:val="00276A35"/>
    <w:pPr>
      <w:keepNext/>
      <w:keepLines/>
      <w:widowControl w:val="0"/>
      <w:spacing w:before="240" w:after="60" w:line="240" w:lineRule="auto"/>
      <w:outlineLvl w:val="8"/>
    </w:pPr>
    <w:rPr>
      <w:rFonts w:ascii="Arial" w:eastAsia="SimSun" w:hAnsi="Arial"/>
      <w:kern w:val="2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446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locked/>
    <w:rsid w:val="00F833B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76A35"/>
    <w:rPr>
      <w:rFonts w:ascii="Arial" w:eastAsia="SimSun" w:hAnsi="Arial"/>
      <w:b/>
      <w:kern w:val="44"/>
      <w:sz w:val="32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276A35"/>
    <w:rPr>
      <w:rFonts w:ascii="Arial" w:eastAsia="SimSun" w:hAnsi="Arial"/>
      <w:b/>
      <w:i/>
      <w:kern w:val="2"/>
      <w:sz w:val="28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276A35"/>
    <w:rPr>
      <w:rFonts w:ascii="Arial" w:eastAsia="SimSun" w:hAnsi="Arial"/>
      <w:b/>
      <w:kern w:val="2"/>
      <w:sz w:val="26"/>
      <w:szCs w:val="20"/>
      <w:lang w:eastAsia="zh-CN"/>
    </w:rPr>
  </w:style>
  <w:style w:type="character" w:customStyle="1" w:styleId="Heading4Char">
    <w:name w:val="Heading 4 Char"/>
    <w:basedOn w:val="DefaultParagraphFont"/>
    <w:link w:val="Heading4"/>
    <w:rsid w:val="00276A35"/>
    <w:rPr>
      <w:rFonts w:ascii="Times New Roman" w:eastAsia="SimSun" w:hAnsi="Times New Roman"/>
      <w:b/>
      <w:kern w:val="2"/>
      <w:sz w:val="28"/>
      <w:szCs w:val="20"/>
      <w:lang w:eastAsia="zh-CN"/>
    </w:rPr>
  </w:style>
  <w:style w:type="character" w:customStyle="1" w:styleId="Heading5Char">
    <w:name w:val="Heading 5 Char"/>
    <w:basedOn w:val="DefaultParagraphFont"/>
    <w:link w:val="Heading5"/>
    <w:rsid w:val="00276A35"/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character" w:customStyle="1" w:styleId="Heading6Char">
    <w:name w:val="Heading 6 Char"/>
    <w:basedOn w:val="DefaultParagraphFont"/>
    <w:link w:val="Heading6"/>
    <w:rsid w:val="00276A35"/>
    <w:rPr>
      <w:rFonts w:ascii="Times New Roman" w:eastAsia="SimSun" w:hAnsi="Times New Roman"/>
      <w:b/>
      <w:kern w:val="2"/>
      <w:szCs w:val="20"/>
      <w:lang w:eastAsia="zh-CN"/>
    </w:rPr>
  </w:style>
  <w:style w:type="character" w:customStyle="1" w:styleId="Heading7Char">
    <w:name w:val="Heading 7 Char"/>
    <w:basedOn w:val="DefaultParagraphFont"/>
    <w:link w:val="Heading7"/>
    <w:rsid w:val="00276A35"/>
    <w:rPr>
      <w:rFonts w:ascii="Times New Roman" w:eastAsia="SimSun" w:hAnsi="Times New Roman"/>
      <w:kern w:val="2"/>
      <w:sz w:val="24"/>
      <w:szCs w:val="20"/>
      <w:lang w:eastAsia="zh-CN"/>
    </w:rPr>
  </w:style>
  <w:style w:type="character" w:customStyle="1" w:styleId="Heading8Char">
    <w:name w:val="Heading 8 Char"/>
    <w:basedOn w:val="DefaultParagraphFont"/>
    <w:link w:val="Heading8"/>
    <w:rsid w:val="00276A35"/>
    <w:rPr>
      <w:rFonts w:ascii="Times New Roman" w:eastAsia="SimSun" w:hAnsi="Times New Roman"/>
      <w:i/>
      <w:kern w:val="2"/>
      <w:sz w:val="24"/>
      <w:szCs w:val="20"/>
      <w:lang w:eastAsia="zh-CN"/>
    </w:rPr>
  </w:style>
  <w:style w:type="character" w:customStyle="1" w:styleId="Heading9Char">
    <w:name w:val="Heading 9 Char"/>
    <w:basedOn w:val="DefaultParagraphFont"/>
    <w:link w:val="Heading9"/>
    <w:rsid w:val="00276A35"/>
    <w:rPr>
      <w:rFonts w:ascii="Arial" w:eastAsia="SimSun" w:hAnsi="Arial"/>
      <w:kern w:val="2"/>
      <w:szCs w:val="20"/>
      <w:lang w:eastAsia="zh-CN"/>
    </w:rPr>
  </w:style>
  <w:style w:type="character" w:styleId="PageNumber">
    <w:name w:val="page number"/>
    <w:basedOn w:val="DefaultParagraphFont"/>
    <w:rsid w:val="00276A35"/>
  </w:style>
  <w:style w:type="paragraph" w:styleId="BodyTextIndent">
    <w:name w:val="Body Text Indent"/>
    <w:basedOn w:val="Normal"/>
    <w:link w:val="BodyTextIndentChar"/>
    <w:rsid w:val="00276A35"/>
    <w:pPr>
      <w:widowControl w:val="0"/>
      <w:spacing w:after="0" w:line="240" w:lineRule="auto"/>
      <w:ind w:left="720"/>
      <w:jc w:val="both"/>
    </w:pPr>
    <w:rPr>
      <w:rFonts w:ascii=".VnTime" w:eastAsia="SimSun" w:hAnsi=".VnTime"/>
      <w:b/>
      <w:kern w:val="2"/>
      <w:sz w:val="26"/>
      <w:szCs w:val="26"/>
      <w:lang w:eastAsia="zh-CN"/>
    </w:rPr>
  </w:style>
  <w:style w:type="character" w:customStyle="1" w:styleId="BodyTextIndentChar">
    <w:name w:val="Body Text Indent Char"/>
    <w:basedOn w:val="DefaultParagraphFont"/>
    <w:link w:val="BodyTextIndent"/>
    <w:rsid w:val="00276A35"/>
    <w:rPr>
      <w:rFonts w:ascii=".VnTime" w:eastAsia="SimSun" w:hAnsi=".VnTime"/>
      <w:b/>
      <w:kern w:val="2"/>
      <w:sz w:val="26"/>
      <w:szCs w:val="26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954A4A"/>
    <w:rPr>
      <w:color w:val="800080"/>
      <w:u w:val="single"/>
    </w:rPr>
  </w:style>
  <w:style w:type="paragraph" w:customStyle="1" w:styleId="p0">
    <w:name w:val="p0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5">
    <w:name w:val="p15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3948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9168">
          <w:blockQuote w:val="1"/>
          <w:marLeft w:val="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</w:divsChild>
    </w:div>
    <w:div w:id="547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3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5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3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28409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9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15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36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đơn thay đổi nuôi.dotx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pico</dc:creator>
  <cp:lastModifiedBy>Hải Đăng Nguyễn</cp:lastModifiedBy>
  <cp:revision>2</cp:revision>
  <dcterms:created xsi:type="dcterms:W3CDTF">2026-04-03T09:54:00Z</dcterms:created>
  <dcterms:modified xsi:type="dcterms:W3CDTF">2026-04-03T09:54:00Z</dcterms:modified>
</cp:coreProperties>
</file>